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B2A" w:rsidRDefault="00EE0B2A">
      <w:pPr>
        <w:jc w:val="center"/>
        <w:rPr>
          <w:b/>
          <w:caps/>
          <w:sz w:val="32"/>
        </w:rPr>
      </w:pPr>
      <w:r w:rsidRPr="00EE0B2A">
        <w:rPr>
          <w:b/>
          <w:caps/>
          <w:noProof/>
          <w:sz w:val="32"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E4" w:rsidRPr="00EE0B2A" w:rsidRDefault="00B05CD5" w:rsidP="00EE0B2A">
      <w:pPr>
        <w:jc w:val="center"/>
        <w:rPr>
          <w:b/>
          <w:caps/>
          <w:sz w:val="32"/>
        </w:rPr>
      </w:pPr>
      <w:r>
        <w:rPr>
          <w:b/>
          <w:caps/>
          <w:sz w:val="32"/>
        </w:rPr>
        <w:t>Администрация АЛЕксандровского сельского</w:t>
      </w:r>
    </w:p>
    <w:p w:rsidR="001025E4" w:rsidRDefault="00434AAC" w:rsidP="00EE0B2A">
      <w:pPr>
        <w:jc w:val="center"/>
        <w:rPr>
          <w:b/>
          <w:caps/>
          <w:sz w:val="32"/>
        </w:rPr>
      </w:pPr>
      <w:r>
        <w:rPr>
          <w:b/>
          <w:caps/>
          <w:sz w:val="32"/>
        </w:rPr>
        <w:t>поселения</w:t>
      </w:r>
    </w:p>
    <w:p w:rsidR="00FB7CA3" w:rsidRPr="00EE0B2A" w:rsidRDefault="00FB7CA3" w:rsidP="00EE0B2A">
      <w:pPr>
        <w:jc w:val="center"/>
        <w:rPr>
          <w:b/>
          <w:caps/>
          <w:sz w:val="32"/>
        </w:rPr>
      </w:pPr>
    </w:p>
    <w:p w:rsidR="001025E4" w:rsidRPr="007F1CF4" w:rsidRDefault="001025E4">
      <w:pPr>
        <w:jc w:val="center"/>
        <w:rPr>
          <w:b/>
          <w:caps/>
          <w:sz w:val="32"/>
          <w:szCs w:val="32"/>
        </w:rPr>
      </w:pPr>
      <w:r w:rsidRPr="007F1CF4">
        <w:rPr>
          <w:b/>
          <w:caps/>
          <w:sz w:val="32"/>
          <w:szCs w:val="32"/>
        </w:rPr>
        <w:t>постановление</w:t>
      </w:r>
    </w:p>
    <w:p w:rsidR="001025E4" w:rsidRDefault="001025E4">
      <w:pPr>
        <w:rPr>
          <w:sz w:val="24"/>
        </w:rPr>
      </w:pPr>
    </w:p>
    <w:p w:rsidR="00CF67D9" w:rsidRPr="004B60B5" w:rsidRDefault="00C43602" w:rsidP="00CF67D9">
      <w:pPr>
        <w:rPr>
          <w:sz w:val="24"/>
          <w:szCs w:val="24"/>
        </w:rPr>
      </w:pPr>
      <w:r w:rsidRPr="004B60B5">
        <w:rPr>
          <w:sz w:val="24"/>
          <w:szCs w:val="24"/>
        </w:rPr>
        <w:t>«</w:t>
      </w:r>
      <w:r w:rsidR="00D50D74">
        <w:rPr>
          <w:sz w:val="24"/>
          <w:szCs w:val="24"/>
        </w:rPr>
        <w:t>19</w:t>
      </w:r>
      <w:r w:rsidR="00DB7972" w:rsidRPr="004B60B5">
        <w:rPr>
          <w:sz w:val="24"/>
          <w:szCs w:val="24"/>
        </w:rPr>
        <w:t>»</w:t>
      </w:r>
      <w:r w:rsidR="008522CD" w:rsidRPr="004B60B5">
        <w:rPr>
          <w:sz w:val="24"/>
          <w:szCs w:val="24"/>
        </w:rPr>
        <w:t xml:space="preserve"> </w:t>
      </w:r>
      <w:r w:rsidR="009B6A07">
        <w:rPr>
          <w:sz w:val="24"/>
          <w:szCs w:val="24"/>
        </w:rPr>
        <w:t>мая</w:t>
      </w:r>
      <w:r w:rsidR="008522CD" w:rsidRPr="004B60B5">
        <w:rPr>
          <w:sz w:val="24"/>
          <w:szCs w:val="24"/>
        </w:rPr>
        <w:t xml:space="preserve"> </w:t>
      </w:r>
      <w:r w:rsidR="00EE0B2A" w:rsidRPr="004B60B5">
        <w:rPr>
          <w:sz w:val="24"/>
          <w:szCs w:val="24"/>
        </w:rPr>
        <w:t>20</w:t>
      </w:r>
      <w:r w:rsidR="00B44305" w:rsidRPr="004B60B5">
        <w:rPr>
          <w:sz w:val="24"/>
          <w:szCs w:val="24"/>
        </w:rPr>
        <w:t>22</w:t>
      </w:r>
      <w:r w:rsidR="001025E4" w:rsidRPr="004B60B5">
        <w:rPr>
          <w:sz w:val="24"/>
          <w:szCs w:val="24"/>
        </w:rPr>
        <w:tab/>
      </w:r>
      <w:r w:rsidR="001025E4" w:rsidRPr="004B60B5">
        <w:rPr>
          <w:sz w:val="24"/>
          <w:szCs w:val="24"/>
        </w:rPr>
        <w:tab/>
      </w:r>
      <w:r w:rsidR="001025E4" w:rsidRPr="004B60B5">
        <w:rPr>
          <w:sz w:val="24"/>
          <w:szCs w:val="24"/>
        </w:rPr>
        <w:tab/>
      </w:r>
      <w:r w:rsidR="001025E4" w:rsidRPr="004B60B5">
        <w:rPr>
          <w:sz w:val="24"/>
          <w:szCs w:val="24"/>
        </w:rPr>
        <w:tab/>
      </w:r>
      <w:r w:rsidR="00DB7972" w:rsidRPr="004B60B5">
        <w:rPr>
          <w:sz w:val="24"/>
          <w:szCs w:val="24"/>
        </w:rPr>
        <w:tab/>
      </w:r>
      <w:r w:rsidR="00DB7972" w:rsidRPr="004B60B5">
        <w:rPr>
          <w:sz w:val="24"/>
          <w:szCs w:val="24"/>
        </w:rPr>
        <w:tab/>
      </w:r>
      <w:r w:rsidR="00CF67D9" w:rsidRPr="004B60B5">
        <w:rPr>
          <w:sz w:val="24"/>
          <w:szCs w:val="24"/>
        </w:rPr>
        <w:t xml:space="preserve">                                       </w:t>
      </w:r>
      <w:r w:rsidR="00003496" w:rsidRPr="004B60B5">
        <w:rPr>
          <w:sz w:val="24"/>
          <w:szCs w:val="24"/>
        </w:rPr>
        <w:t xml:space="preserve">    </w:t>
      </w:r>
      <w:r w:rsidR="00CF67D9" w:rsidRPr="004B60B5">
        <w:rPr>
          <w:sz w:val="24"/>
          <w:szCs w:val="24"/>
        </w:rPr>
        <w:t xml:space="preserve"> </w:t>
      </w:r>
      <w:r w:rsidR="00D50D74">
        <w:rPr>
          <w:sz w:val="24"/>
          <w:szCs w:val="24"/>
        </w:rPr>
        <w:t xml:space="preserve"> </w:t>
      </w:r>
      <w:r w:rsidR="00DB7972" w:rsidRPr="004B60B5">
        <w:rPr>
          <w:sz w:val="24"/>
          <w:szCs w:val="24"/>
        </w:rPr>
        <w:t>№</w:t>
      </w:r>
      <w:r w:rsidRPr="004B60B5">
        <w:rPr>
          <w:sz w:val="24"/>
          <w:szCs w:val="24"/>
        </w:rPr>
        <w:t xml:space="preserve"> </w:t>
      </w:r>
      <w:r w:rsidR="00D50D74">
        <w:rPr>
          <w:sz w:val="24"/>
          <w:szCs w:val="24"/>
        </w:rPr>
        <w:t>206</w:t>
      </w:r>
    </w:p>
    <w:p w:rsidR="007F1CF4" w:rsidRPr="004B60B5" w:rsidRDefault="007F1CF4" w:rsidP="00932ABE">
      <w:pPr>
        <w:jc w:val="center"/>
        <w:rPr>
          <w:sz w:val="24"/>
          <w:szCs w:val="24"/>
        </w:rPr>
      </w:pPr>
      <w:r w:rsidRPr="004B60B5">
        <w:rPr>
          <w:sz w:val="24"/>
          <w:szCs w:val="24"/>
        </w:rPr>
        <w:t>с. Александровское</w:t>
      </w:r>
    </w:p>
    <w:p w:rsidR="00757F3E" w:rsidRPr="00EC0697" w:rsidRDefault="00757F3E" w:rsidP="00932ABE">
      <w:pPr>
        <w:jc w:val="center"/>
        <w:rPr>
          <w:sz w:val="24"/>
          <w:szCs w:val="24"/>
        </w:rPr>
      </w:pPr>
    </w:p>
    <w:p w:rsidR="00EC0697" w:rsidRPr="00EC0697" w:rsidRDefault="00EC0697" w:rsidP="00EC0697">
      <w:pPr>
        <w:spacing w:line="230" w:lineRule="auto"/>
        <w:jc w:val="center"/>
        <w:rPr>
          <w:sz w:val="24"/>
          <w:szCs w:val="24"/>
        </w:rPr>
      </w:pPr>
      <w:r w:rsidRPr="00EC0697">
        <w:rPr>
          <w:sz w:val="24"/>
          <w:szCs w:val="24"/>
        </w:rPr>
        <w:t>Об утверждении Положения об ознакомлении пользователей информацией с информацией о деятельности органов местного самоуправления муниципального образования «Александровского сельского поселения», находящейся в библиотечных и архивных фондах</w:t>
      </w:r>
    </w:p>
    <w:p w:rsidR="00EC0697" w:rsidRPr="00EC0697" w:rsidRDefault="00EC0697" w:rsidP="00EC0697">
      <w:pPr>
        <w:spacing w:line="230" w:lineRule="auto"/>
        <w:ind w:firstLine="709"/>
        <w:jc w:val="both"/>
        <w:rPr>
          <w:bCs/>
          <w:sz w:val="24"/>
          <w:szCs w:val="24"/>
        </w:rPr>
      </w:pPr>
    </w:p>
    <w:p w:rsidR="009B6A07" w:rsidRDefault="00EC0697" w:rsidP="00EC0697">
      <w:pPr>
        <w:ind w:firstLine="709"/>
        <w:jc w:val="both"/>
        <w:rPr>
          <w:sz w:val="24"/>
          <w:szCs w:val="24"/>
        </w:rPr>
      </w:pPr>
      <w:r w:rsidRPr="00EC0697">
        <w:rPr>
          <w:bCs/>
          <w:sz w:val="24"/>
          <w:szCs w:val="24"/>
        </w:rPr>
        <w:t xml:space="preserve">В соответствии со статьей 17 Федерального закона от 9 февраля 2009 года 8-ФЗ «Об обеспечении доступа к информации о деятельности государственных органов и органов местного самоуправления», </w:t>
      </w:r>
      <w:r w:rsidRPr="009B6A07">
        <w:rPr>
          <w:bCs/>
          <w:sz w:val="24"/>
          <w:szCs w:val="24"/>
        </w:rPr>
        <w:t xml:space="preserve">статьей </w:t>
      </w:r>
      <w:r w:rsidR="009B6A07" w:rsidRPr="009B6A07">
        <w:rPr>
          <w:bCs/>
          <w:sz w:val="24"/>
          <w:szCs w:val="24"/>
        </w:rPr>
        <w:t xml:space="preserve">8 </w:t>
      </w:r>
      <w:r w:rsidR="009B6A07">
        <w:rPr>
          <w:bCs/>
          <w:sz w:val="24"/>
          <w:szCs w:val="24"/>
        </w:rPr>
        <w:t>У</w:t>
      </w:r>
      <w:r w:rsidRPr="009B6A07">
        <w:rPr>
          <w:bCs/>
          <w:sz w:val="24"/>
          <w:szCs w:val="24"/>
        </w:rPr>
        <w:t>става</w:t>
      </w:r>
      <w:r w:rsidRPr="00EC0697">
        <w:rPr>
          <w:bCs/>
          <w:i/>
          <w:sz w:val="24"/>
          <w:szCs w:val="24"/>
        </w:rPr>
        <w:t xml:space="preserve"> </w:t>
      </w:r>
      <w:r w:rsidR="009B6A07" w:rsidRPr="00EC0697">
        <w:rPr>
          <w:sz w:val="24"/>
          <w:szCs w:val="24"/>
        </w:rPr>
        <w:t>муниципального образования «Александровского сельского поселения»</w:t>
      </w:r>
      <w:r w:rsidR="009B6A07">
        <w:rPr>
          <w:sz w:val="24"/>
          <w:szCs w:val="24"/>
        </w:rPr>
        <w:t xml:space="preserve">, </w:t>
      </w:r>
    </w:p>
    <w:p w:rsidR="00EC0697" w:rsidRPr="00EC0697" w:rsidRDefault="00EC0697" w:rsidP="00EC0697">
      <w:pPr>
        <w:ind w:firstLine="709"/>
        <w:jc w:val="both"/>
        <w:rPr>
          <w:bCs/>
          <w:sz w:val="24"/>
          <w:szCs w:val="24"/>
        </w:rPr>
      </w:pPr>
      <w:r w:rsidRPr="00EC0697">
        <w:rPr>
          <w:bCs/>
          <w:sz w:val="24"/>
          <w:szCs w:val="24"/>
        </w:rPr>
        <w:t>ПОСТАНОВЛЯЮ:</w:t>
      </w:r>
    </w:p>
    <w:p w:rsidR="00EC0697" w:rsidRPr="00EC0697" w:rsidRDefault="00EC0697" w:rsidP="00EC0697">
      <w:pPr>
        <w:ind w:firstLine="709"/>
        <w:jc w:val="both"/>
        <w:rPr>
          <w:bCs/>
          <w:sz w:val="24"/>
          <w:szCs w:val="24"/>
        </w:rPr>
      </w:pPr>
      <w:r w:rsidRPr="00EC0697">
        <w:rPr>
          <w:bCs/>
          <w:sz w:val="24"/>
          <w:szCs w:val="24"/>
        </w:rPr>
        <w:t xml:space="preserve">1. Утвердить прилагаемое Положение об ознакомлении пользователей информацией с информацией о деятельности органов местного самоуправления </w:t>
      </w:r>
      <w:r w:rsidR="009B6A07" w:rsidRPr="00EC0697">
        <w:rPr>
          <w:sz w:val="24"/>
          <w:szCs w:val="24"/>
        </w:rPr>
        <w:t>муниципального образования «Александровского сельского поселения»</w:t>
      </w:r>
      <w:r w:rsidRPr="00EC0697">
        <w:rPr>
          <w:bCs/>
          <w:sz w:val="24"/>
          <w:szCs w:val="24"/>
        </w:rPr>
        <w:t>, находящейся в библиотечных и архивных фондах.</w:t>
      </w:r>
    </w:p>
    <w:p w:rsidR="00EC0697" w:rsidRPr="00EC0697" w:rsidRDefault="00EC0697" w:rsidP="00EC0697">
      <w:pPr>
        <w:ind w:firstLine="709"/>
        <w:jc w:val="both"/>
        <w:rPr>
          <w:bCs/>
          <w:sz w:val="24"/>
          <w:szCs w:val="24"/>
        </w:rPr>
      </w:pPr>
      <w:r w:rsidRPr="00EC0697">
        <w:rPr>
          <w:bCs/>
          <w:sz w:val="24"/>
          <w:szCs w:val="24"/>
        </w:rPr>
        <w:t>2. Настоящее постановление вступает в силу со дня его официального опубликования.</w:t>
      </w:r>
    </w:p>
    <w:p w:rsidR="00EC0697" w:rsidRPr="00EC0697" w:rsidRDefault="00EC0697" w:rsidP="00EC0697">
      <w:pPr>
        <w:ind w:firstLine="709"/>
        <w:jc w:val="both"/>
        <w:rPr>
          <w:sz w:val="24"/>
          <w:szCs w:val="24"/>
        </w:rPr>
      </w:pPr>
      <w:r w:rsidRPr="00EC0697">
        <w:rPr>
          <w:bCs/>
          <w:sz w:val="24"/>
          <w:szCs w:val="24"/>
        </w:rPr>
        <w:t xml:space="preserve">3. Контроль за исполнением настоящего постановления </w:t>
      </w:r>
      <w:r w:rsidR="009B6A07">
        <w:rPr>
          <w:bCs/>
          <w:sz w:val="24"/>
          <w:szCs w:val="24"/>
        </w:rPr>
        <w:t>оставляю за собой</w:t>
      </w:r>
      <w:r w:rsidRPr="00EC0697">
        <w:rPr>
          <w:bCs/>
          <w:sz w:val="24"/>
          <w:szCs w:val="24"/>
        </w:rPr>
        <w:t>.</w:t>
      </w:r>
    </w:p>
    <w:p w:rsidR="00EC0697" w:rsidRPr="00EC0697" w:rsidRDefault="00EC0697" w:rsidP="00EC0697">
      <w:pPr>
        <w:rPr>
          <w:sz w:val="24"/>
          <w:szCs w:val="24"/>
        </w:rPr>
      </w:pPr>
    </w:p>
    <w:p w:rsidR="00D552A6" w:rsidRDefault="00D552A6" w:rsidP="00757F3E">
      <w:pPr>
        <w:jc w:val="both"/>
        <w:rPr>
          <w:sz w:val="24"/>
          <w:szCs w:val="24"/>
        </w:rPr>
      </w:pPr>
    </w:p>
    <w:p w:rsidR="00757F3E" w:rsidRDefault="00757F3E" w:rsidP="00757F3E">
      <w:pPr>
        <w:rPr>
          <w:sz w:val="24"/>
        </w:rPr>
      </w:pPr>
      <w:r>
        <w:rPr>
          <w:sz w:val="24"/>
        </w:rPr>
        <w:t xml:space="preserve">Глава Александровского </w:t>
      </w:r>
    </w:p>
    <w:p w:rsidR="00757F3E" w:rsidRDefault="00757F3E" w:rsidP="00757F3E">
      <w:pPr>
        <w:rPr>
          <w:sz w:val="24"/>
        </w:rPr>
      </w:pPr>
      <w:r>
        <w:rPr>
          <w:sz w:val="24"/>
        </w:rPr>
        <w:t>сельского поселения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 w:rsidR="00B07574">
        <w:rPr>
          <w:sz w:val="24"/>
        </w:rPr>
        <w:t>Подпись</w:t>
      </w:r>
      <w:bookmarkStart w:id="0" w:name="_GoBack"/>
      <w:bookmarkEnd w:id="0"/>
      <w:r>
        <w:rPr>
          <w:sz w:val="24"/>
        </w:rPr>
        <w:t xml:space="preserve">         </w:t>
      </w:r>
      <w:r w:rsidR="00A53F1E">
        <w:rPr>
          <w:sz w:val="24"/>
        </w:rPr>
        <w:t xml:space="preserve">              </w:t>
      </w:r>
      <w:r>
        <w:rPr>
          <w:sz w:val="24"/>
        </w:rPr>
        <w:t xml:space="preserve"> </w:t>
      </w:r>
      <w:r w:rsidR="00821026">
        <w:rPr>
          <w:sz w:val="24"/>
        </w:rPr>
        <w:t xml:space="preserve">                 </w:t>
      </w:r>
      <w:r>
        <w:rPr>
          <w:sz w:val="24"/>
        </w:rPr>
        <w:t>Д.В. Пьянков</w:t>
      </w:r>
    </w:p>
    <w:p w:rsidR="00757F3E" w:rsidRDefault="00757F3E" w:rsidP="00757F3E">
      <w:pPr>
        <w:jc w:val="center"/>
        <w:rPr>
          <w:sz w:val="24"/>
        </w:rPr>
      </w:pPr>
    </w:p>
    <w:p w:rsidR="00757F3E" w:rsidRDefault="00757F3E" w:rsidP="00757F3E"/>
    <w:p w:rsidR="00757F3E" w:rsidRDefault="00757F3E" w:rsidP="00757F3E"/>
    <w:p w:rsidR="00757F3E" w:rsidRDefault="00757F3E" w:rsidP="00757F3E"/>
    <w:p w:rsidR="00757F3E" w:rsidRDefault="00757F3E" w:rsidP="00757F3E">
      <w:pPr>
        <w:ind w:left="5760"/>
        <w:jc w:val="right"/>
      </w:pPr>
    </w:p>
    <w:p w:rsidR="00BA7D3D" w:rsidRDefault="00BA7D3D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757F3E">
      <w:pPr>
        <w:ind w:left="5760"/>
        <w:jc w:val="right"/>
      </w:pPr>
    </w:p>
    <w:p w:rsidR="009B6A07" w:rsidRDefault="009B6A07" w:rsidP="009B6A07">
      <w:pPr>
        <w:spacing w:line="240" w:lineRule="exact"/>
        <w:ind w:left="5103" w:right="709"/>
        <w:jc w:val="both"/>
        <w:rPr>
          <w:sz w:val="24"/>
          <w:szCs w:val="24"/>
        </w:rPr>
      </w:pPr>
      <w:r w:rsidRPr="00360332">
        <w:rPr>
          <w:sz w:val="24"/>
          <w:szCs w:val="24"/>
        </w:rPr>
        <w:t>УТВЕРЖДЕНО</w:t>
      </w:r>
    </w:p>
    <w:p w:rsidR="009B6A07" w:rsidRDefault="009B6A07" w:rsidP="009B6A07">
      <w:pPr>
        <w:spacing w:line="240" w:lineRule="exact"/>
        <w:ind w:left="5103" w:right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360332">
        <w:rPr>
          <w:sz w:val="24"/>
          <w:szCs w:val="24"/>
        </w:rPr>
        <w:t>остановлением</w:t>
      </w:r>
      <w:r>
        <w:rPr>
          <w:sz w:val="24"/>
          <w:szCs w:val="24"/>
        </w:rPr>
        <w:t xml:space="preserve"> </w:t>
      </w:r>
      <w:r w:rsidRPr="00360332">
        <w:rPr>
          <w:sz w:val="24"/>
          <w:szCs w:val="24"/>
        </w:rPr>
        <w:t xml:space="preserve">администрации </w:t>
      </w:r>
      <w:r w:rsidRPr="00EC0697">
        <w:rPr>
          <w:sz w:val="24"/>
          <w:szCs w:val="24"/>
        </w:rPr>
        <w:t xml:space="preserve">муниципального образования «Александровского сельского поселения», </w:t>
      </w:r>
      <w:r w:rsidRPr="00360332">
        <w:rPr>
          <w:sz w:val="24"/>
          <w:szCs w:val="24"/>
        </w:rPr>
        <w:t xml:space="preserve">от </w:t>
      </w:r>
      <w:r w:rsidR="00D50D74">
        <w:rPr>
          <w:sz w:val="24"/>
          <w:szCs w:val="24"/>
        </w:rPr>
        <w:t>19.05</w:t>
      </w:r>
      <w:r w:rsidRPr="00360332">
        <w:rPr>
          <w:sz w:val="24"/>
          <w:szCs w:val="24"/>
        </w:rPr>
        <w:t xml:space="preserve">.2022 </w:t>
      </w:r>
      <w:r>
        <w:rPr>
          <w:sz w:val="24"/>
          <w:szCs w:val="24"/>
        </w:rPr>
        <w:t>№</w:t>
      </w:r>
      <w:r w:rsidRPr="00360332">
        <w:rPr>
          <w:sz w:val="24"/>
          <w:szCs w:val="24"/>
        </w:rPr>
        <w:t xml:space="preserve"> </w:t>
      </w:r>
      <w:r w:rsidR="000F539B">
        <w:rPr>
          <w:sz w:val="24"/>
          <w:szCs w:val="24"/>
        </w:rPr>
        <w:t>206</w:t>
      </w:r>
    </w:p>
    <w:p w:rsidR="009B6A07" w:rsidRPr="00360332" w:rsidRDefault="009B6A07" w:rsidP="009B6A07">
      <w:pPr>
        <w:jc w:val="center"/>
        <w:rPr>
          <w:sz w:val="28"/>
          <w:szCs w:val="28"/>
        </w:rPr>
      </w:pPr>
    </w:p>
    <w:p w:rsidR="009B6A07" w:rsidRPr="00360332" w:rsidRDefault="009B6A07" w:rsidP="009B6A07">
      <w:pPr>
        <w:jc w:val="center"/>
        <w:rPr>
          <w:sz w:val="28"/>
          <w:szCs w:val="28"/>
        </w:rPr>
      </w:pPr>
    </w:p>
    <w:p w:rsidR="009B6A07" w:rsidRPr="009B6A07" w:rsidRDefault="009B6A07" w:rsidP="009B6A07">
      <w:pPr>
        <w:ind w:hanging="10"/>
        <w:jc w:val="center"/>
        <w:rPr>
          <w:sz w:val="24"/>
          <w:szCs w:val="24"/>
        </w:rPr>
      </w:pPr>
      <w:r w:rsidRPr="009B6A07">
        <w:rPr>
          <w:sz w:val="24"/>
          <w:szCs w:val="24"/>
        </w:rPr>
        <w:t>Положение об ознакомлении пользователей информацией с информацией о деятельности органов местного самоуправления муниципального образования «Александровского сельского поселения», находящейся в библиотечных и архивных фондах</w:t>
      </w:r>
    </w:p>
    <w:p w:rsidR="009B6A07" w:rsidRPr="00360332" w:rsidRDefault="009B6A07" w:rsidP="009B6A07">
      <w:pPr>
        <w:ind w:hanging="10"/>
        <w:jc w:val="center"/>
        <w:rPr>
          <w:sz w:val="28"/>
          <w:szCs w:val="28"/>
        </w:rPr>
      </w:pPr>
    </w:p>
    <w:p w:rsidR="009B6A07" w:rsidRPr="009B6A07" w:rsidRDefault="009B6A07" w:rsidP="009B6A07">
      <w:pPr>
        <w:ind w:right="43" w:firstLine="709"/>
        <w:jc w:val="both"/>
        <w:rPr>
          <w:sz w:val="24"/>
          <w:szCs w:val="24"/>
        </w:rPr>
      </w:pPr>
      <w:r w:rsidRPr="009B6A07">
        <w:rPr>
          <w:sz w:val="24"/>
          <w:szCs w:val="24"/>
        </w:rPr>
        <w:t xml:space="preserve">1. Настоящее Положение определяет порядок ознакомления пользователей информацией с информацией о деятельности органов местного самоуправления </w:t>
      </w:r>
      <w:r w:rsidR="007104B1" w:rsidRPr="00EC0697">
        <w:rPr>
          <w:sz w:val="24"/>
          <w:szCs w:val="24"/>
        </w:rPr>
        <w:t xml:space="preserve">муниципального образования «Александровского сельского поселения», </w:t>
      </w:r>
      <w:r w:rsidRPr="009B6A07">
        <w:rPr>
          <w:sz w:val="24"/>
          <w:szCs w:val="24"/>
        </w:rPr>
        <w:t>(далее – информация) через архивные и библиотечные фонды.</w:t>
      </w:r>
    </w:p>
    <w:p w:rsidR="009B6A07" w:rsidRPr="009B6A07" w:rsidRDefault="009B6A07" w:rsidP="009B6A07">
      <w:pPr>
        <w:ind w:right="43" w:firstLine="709"/>
        <w:jc w:val="both"/>
        <w:rPr>
          <w:sz w:val="24"/>
          <w:szCs w:val="24"/>
        </w:rPr>
      </w:pPr>
      <w:r w:rsidRPr="009B6A07">
        <w:rPr>
          <w:sz w:val="24"/>
          <w:szCs w:val="24"/>
        </w:rPr>
        <w:t xml:space="preserve">2. Ознакомление пользователей информацией с информацией, находящейся в архивном фонде, осуществляется в архивном отделе администрации </w:t>
      </w:r>
      <w:r w:rsidR="007104B1" w:rsidRPr="00EC0697">
        <w:rPr>
          <w:sz w:val="24"/>
          <w:szCs w:val="24"/>
        </w:rPr>
        <w:t xml:space="preserve">муниципального образования «Александровского сельского поселения», </w:t>
      </w:r>
      <w:r w:rsidRPr="009B6A07">
        <w:rPr>
          <w:sz w:val="24"/>
          <w:szCs w:val="24"/>
        </w:rPr>
        <w:t>(далее – архив).</w:t>
      </w:r>
    </w:p>
    <w:p w:rsidR="009B6A07" w:rsidRPr="009B6A07" w:rsidRDefault="009B6A07" w:rsidP="009B6A07">
      <w:pPr>
        <w:ind w:right="4" w:firstLine="709"/>
        <w:jc w:val="both"/>
        <w:rPr>
          <w:sz w:val="24"/>
          <w:szCs w:val="24"/>
        </w:rPr>
      </w:pPr>
      <w:r w:rsidRPr="009B6A07">
        <w:rPr>
          <w:sz w:val="24"/>
          <w:szCs w:val="24"/>
        </w:rPr>
        <w:t>3. Ознакомление пользователей информацией с информацией, находящейся в архивном фонде, осуществляется при следующих условиях:</w:t>
      </w:r>
    </w:p>
    <w:p w:rsidR="009B6A07" w:rsidRPr="009B6A07" w:rsidRDefault="009B6A07" w:rsidP="009B6A07">
      <w:pPr>
        <w:ind w:right="4" w:firstLine="709"/>
        <w:jc w:val="both"/>
        <w:rPr>
          <w:sz w:val="24"/>
          <w:szCs w:val="24"/>
        </w:rPr>
      </w:pPr>
      <w:r w:rsidRPr="009B6A07">
        <w:rPr>
          <w:sz w:val="24"/>
          <w:szCs w:val="24"/>
        </w:rPr>
        <w:t>1) наличие в архиве информации, интересующей пользователей информацией;</w:t>
      </w:r>
    </w:p>
    <w:p w:rsidR="009B6A07" w:rsidRPr="009B6A07" w:rsidRDefault="009B6A07" w:rsidP="009B6A07">
      <w:pPr>
        <w:ind w:right="4" w:firstLine="709"/>
        <w:jc w:val="both"/>
        <w:rPr>
          <w:sz w:val="24"/>
          <w:szCs w:val="24"/>
        </w:rPr>
      </w:pPr>
      <w:r w:rsidRPr="009B6A07">
        <w:rPr>
          <w:sz w:val="24"/>
          <w:szCs w:val="24"/>
        </w:rPr>
        <w:t>2) соблюдение ограничений на доступ к архивным документам, установленных законодательством об архивном деле.</w:t>
      </w:r>
    </w:p>
    <w:p w:rsidR="009B6A07" w:rsidRPr="009B6A07" w:rsidRDefault="009B6A07" w:rsidP="009B6A07">
      <w:pPr>
        <w:ind w:right="14" w:firstLine="709"/>
        <w:jc w:val="both"/>
        <w:rPr>
          <w:sz w:val="24"/>
          <w:szCs w:val="24"/>
        </w:rPr>
      </w:pPr>
      <w:r w:rsidRPr="009B6A07">
        <w:rPr>
          <w:sz w:val="24"/>
          <w:szCs w:val="24"/>
        </w:rPr>
        <w:t>4. Ознакомление пользователей информацией с информацией, находящейся в архивном фонде, осуществляется в помещении, предназначенном для указанных целей, в соответствии с графиком работы архива в присутствии работника архива.</w:t>
      </w:r>
    </w:p>
    <w:p w:rsidR="009B6A07" w:rsidRPr="009B6A07" w:rsidRDefault="009B6A07" w:rsidP="009B6A07">
      <w:pPr>
        <w:ind w:right="4" w:firstLine="709"/>
        <w:jc w:val="both"/>
        <w:rPr>
          <w:sz w:val="24"/>
          <w:szCs w:val="24"/>
        </w:rPr>
      </w:pPr>
      <w:r w:rsidRPr="009B6A07">
        <w:rPr>
          <w:sz w:val="24"/>
          <w:szCs w:val="24"/>
        </w:rPr>
        <w:t>В случае если документы, интересующие пользователя информацией, используются другими пользователями информацией или работниками архива, работник архива по согласованию с пользователем информацией назначает день и время, когда пользователь информацией сможет ознакомиться с этими документами.</w:t>
      </w:r>
    </w:p>
    <w:p w:rsidR="009B6A07" w:rsidRPr="009B6A07" w:rsidRDefault="009B6A07" w:rsidP="009B6A07">
      <w:pPr>
        <w:ind w:right="14" w:firstLine="709"/>
        <w:jc w:val="both"/>
        <w:rPr>
          <w:sz w:val="24"/>
          <w:szCs w:val="24"/>
        </w:rPr>
      </w:pPr>
      <w:r w:rsidRPr="009B6A07">
        <w:rPr>
          <w:sz w:val="24"/>
          <w:szCs w:val="24"/>
        </w:rPr>
        <w:t xml:space="preserve">5. Ознакомление пользователей информацией с информацией о деятельности органов местного самоуправления </w:t>
      </w:r>
      <w:r w:rsidR="00D50D74" w:rsidRPr="00EC0697">
        <w:rPr>
          <w:sz w:val="24"/>
          <w:szCs w:val="24"/>
        </w:rPr>
        <w:t>муниципального образования «Александровского сельского поселения»</w:t>
      </w:r>
      <w:r w:rsidRPr="009B6A07">
        <w:rPr>
          <w:sz w:val="24"/>
          <w:szCs w:val="24"/>
        </w:rPr>
        <w:t>, находящейся в библиотечных фондах, осуществляется в соответствии с законодательством о библиотечном деле и правилами пользования библиотеками.</w:t>
      </w:r>
    </w:p>
    <w:p w:rsidR="009B6A07" w:rsidRPr="009B6A07" w:rsidRDefault="009B6A07" w:rsidP="009B6A07">
      <w:pPr>
        <w:rPr>
          <w:i/>
          <w:sz w:val="24"/>
          <w:szCs w:val="24"/>
        </w:rPr>
      </w:pPr>
    </w:p>
    <w:p w:rsidR="009B6A07" w:rsidRDefault="009B6A07" w:rsidP="00757F3E">
      <w:pPr>
        <w:ind w:left="5760"/>
        <w:jc w:val="right"/>
      </w:pPr>
    </w:p>
    <w:sectPr w:rsidR="009B6A07" w:rsidSect="00757F3E">
      <w:pgSz w:w="11906" w:h="16838"/>
      <w:pgMar w:top="993" w:right="991" w:bottom="56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07343"/>
    <w:multiLevelType w:val="hybridMultilevel"/>
    <w:tmpl w:val="2806CC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75523"/>
    <w:multiLevelType w:val="hybridMultilevel"/>
    <w:tmpl w:val="3056B2F0"/>
    <w:lvl w:ilvl="0" w:tplc="45FC2D3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F2E28F1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548A"/>
    <w:multiLevelType w:val="hybridMultilevel"/>
    <w:tmpl w:val="4E1CD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CD0725"/>
    <w:multiLevelType w:val="hybridMultilevel"/>
    <w:tmpl w:val="4E1CD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E41B73"/>
    <w:multiLevelType w:val="singleLevel"/>
    <w:tmpl w:val="8B6E849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5ECC136E"/>
    <w:multiLevelType w:val="hybridMultilevel"/>
    <w:tmpl w:val="24E4C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FC2D3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2840E9"/>
    <w:multiLevelType w:val="singleLevel"/>
    <w:tmpl w:val="F5E4D0C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7" w15:restartNumberingAfterBreak="0">
    <w:nsid w:val="6ABB681D"/>
    <w:multiLevelType w:val="hybridMultilevel"/>
    <w:tmpl w:val="FD1A70C8"/>
    <w:lvl w:ilvl="0" w:tplc="45FC2D3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F1856"/>
    <w:multiLevelType w:val="hybridMultilevel"/>
    <w:tmpl w:val="90E8BC2E"/>
    <w:lvl w:ilvl="0" w:tplc="45FC2D3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6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4"/>
          <w:u w:val="none"/>
        </w:rPr>
      </w:lvl>
    </w:lvlOverride>
  </w:num>
  <w:num w:numId="4">
    <w:abstractNumId w:val="5"/>
  </w:num>
  <w:num w:numId="5">
    <w:abstractNumId w:val="0"/>
  </w:num>
  <w:num w:numId="6">
    <w:abstractNumId w:val="8"/>
  </w:num>
  <w:num w:numId="7">
    <w:abstractNumId w:val="7"/>
  </w:num>
  <w:num w:numId="8">
    <w:abstractNumId w:val="1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77E"/>
    <w:rsid w:val="00003496"/>
    <w:rsid w:val="00060631"/>
    <w:rsid w:val="000B14C1"/>
    <w:rsid w:val="000E777E"/>
    <w:rsid w:val="000F20E9"/>
    <w:rsid w:val="000F539B"/>
    <w:rsid w:val="000F65D4"/>
    <w:rsid w:val="00101200"/>
    <w:rsid w:val="001025E4"/>
    <w:rsid w:val="001053B3"/>
    <w:rsid w:val="00123122"/>
    <w:rsid w:val="00154B9E"/>
    <w:rsid w:val="00155231"/>
    <w:rsid w:val="001558E2"/>
    <w:rsid w:val="001865EA"/>
    <w:rsid w:val="001C6A5D"/>
    <w:rsid w:val="00241623"/>
    <w:rsid w:val="00270CB3"/>
    <w:rsid w:val="002C11C3"/>
    <w:rsid w:val="002D66CF"/>
    <w:rsid w:val="00306815"/>
    <w:rsid w:val="00327C79"/>
    <w:rsid w:val="00343477"/>
    <w:rsid w:val="00345183"/>
    <w:rsid w:val="003515C9"/>
    <w:rsid w:val="003B0D9A"/>
    <w:rsid w:val="00402F0E"/>
    <w:rsid w:val="004251FF"/>
    <w:rsid w:val="00434AAC"/>
    <w:rsid w:val="004B60B5"/>
    <w:rsid w:val="004E7633"/>
    <w:rsid w:val="0052157A"/>
    <w:rsid w:val="00537A6A"/>
    <w:rsid w:val="00551AA4"/>
    <w:rsid w:val="00552BC0"/>
    <w:rsid w:val="00561CBB"/>
    <w:rsid w:val="00576DEA"/>
    <w:rsid w:val="0058540D"/>
    <w:rsid w:val="005A1EA7"/>
    <w:rsid w:val="005A6F64"/>
    <w:rsid w:val="005C521D"/>
    <w:rsid w:val="006104DB"/>
    <w:rsid w:val="0062758E"/>
    <w:rsid w:val="00685904"/>
    <w:rsid w:val="006B659E"/>
    <w:rsid w:val="006F14A1"/>
    <w:rsid w:val="00702542"/>
    <w:rsid w:val="007104B1"/>
    <w:rsid w:val="007453CF"/>
    <w:rsid w:val="00747C3C"/>
    <w:rsid w:val="00757F3E"/>
    <w:rsid w:val="007607AC"/>
    <w:rsid w:val="007756A4"/>
    <w:rsid w:val="007763B0"/>
    <w:rsid w:val="00777667"/>
    <w:rsid w:val="00791771"/>
    <w:rsid w:val="007A4155"/>
    <w:rsid w:val="007C1058"/>
    <w:rsid w:val="007F1CF4"/>
    <w:rsid w:val="00815C70"/>
    <w:rsid w:val="00821026"/>
    <w:rsid w:val="008303FB"/>
    <w:rsid w:val="008522CD"/>
    <w:rsid w:val="008938B6"/>
    <w:rsid w:val="008F0855"/>
    <w:rsid w:val="0091058D"/>
    <w:rsid w:val="009146D9"/>
    <w:rsid w:val="00932ABE"/>
    <w:rsid w:val="0096481D"/>
    <w:rsid w:val="00970F05"/>
    <w:rsid w:val="00976644"/>
    <w:rsid w:val="009B6A07"/>
    <w:rsid w:val="00A014A5"/>
    <w:rsid w:val="00A1225C"/>
    <w:rsid w:val="00A5067E"/>
    <w:rsid w:val="00A53F1E"/>
    <w:rsid w:val="00A600B1"/>
    <w:rsid w:val="00A802C3"/>
    <w:rsid w:val="00AA37F0"/>
    <w:rsid w:val="00AC4591"/>
    <w:rsid w:val="00B05CD5"/>
    <w:rsid w:val="00B062D3"/>
    <w:rsid w:val="00B07574"/>
    <w:rsid w:val="00B1024B"/>
    <w:rsid w:val="00B12981"/>
    <w:rsid w:val="00B32336"/>
    <w:rsid w:val="00B44305"/>
    <w:rsid w:val="00B55E14"/>
    <w:rsid w:val="00B61955"/>
    <w:rsid w:val="00BA7D3D"/>
    <w:rsid w:val="00BF2E31"/>
    <w:rsid w:val="00BF5756"/>
    <w:rsid w:val="00C079BE"/>
    <w:rsid w:val="00C1413E"/>
    <w:rsid w:val="00C43602"/>
    <w:rsid w:val="00C7048D"/>
    <w:rsid w:val="00C97F17"/>
    <w:rsid w:val="00CB2CC7"/>
    <w:rsid w:val="00CE5F68"/>
    <w:rsid w:val="00CF67D9"/>
    <w:rsid w:val="00CF7BCA"/>
    <w:rsid w:val="00D32EC7"/>
    <w:rsid w:val="00D50D74"/>
    <w:rsid w:val="00D552A6"/>
    <w:rsid w:val="00D659E0"/>
    <w:rsid w:val="00D7413F"/>
    <w:rsid w:val="00DB7972"/>
    <w:rsid w:val="00DC1CA7"/>
    <w:rsid w:val="00E312B0"/>
    <w:rsid w:val="00E41751"/>
    <w:rsid w:val="00E5092E"/>
    <w:rsid w:val="00E903D3"/>
    <w:rsid w:val="00EB3D6C"/>
    <w:rsid w:val="00EC0697"/>
    <w:rsid w:val="00EC7370"/>
    <w:rsid w:val="00EC7A93"/>
    <w:rsid w:val="00EE0B2A"/>
    <w:rsid w:val="00F54856"/>
    <w:rsid w:val="00F735CF"/>
    <w:rsid w:val="00F77450"/>
    <w:rsid w:val="00FA6AD0"/>
    <w:rsid w:val="00FB7CA3"/>
    <w:rsid w:val="00FF6AD5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A97F4EB-3DC5-47EE-BF3C-32FAF7BF5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631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F77450"/>
    <w:pPr>
      <w:keepNext/>
      <w:overflowPunct/>
      <w:autoSpaceDE/>
      <w:autoSpaceDN/>
      <w:adjustRightInd/>
      <w:ind w:left="360"/>
      <w:textAlignment w:val="auto"/>
      <w:outlineLvl w:val="0"/>
    </w:pPr>
    <w:rPr>
      <w:b/>
      <w:bCs/>
      <w:sz w:val="28"/>
      <w:szCs w:val="24"/>
    </w:rPr>
  </w:style>
  <w:style w:type="paragraph" w:styleId="2">
    <w:name w:val="heading 2"/>
    <w:basedOn w:val="a"/>
    <w:next w:val="a"/>
    <w:qFormat/>
    <w:rsid w:val="00F77450"/>
    <w:pPr>
      <w:keepNext/>
      <w:overflowPunct/>
      <w:autoSpaceDE/>
      <w:autoSpaceDN/>
      <w:adjustRightInd/>
      <w:ind w:firstLine="360"/>
      <w:textAlignment w:val="auto"/>
      <w:outlineLvl w:val="1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C79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6104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104D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55E1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rsid w:val="0091058D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7">
    <w:name w:val="Hyperlink"/>
    <w:basedOn w:val="a0"/>
    <w:unhideWhenUsed/>
    <w:rsid w:val="004B60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&#1064;&#1072;&#1073;&#1083;&#1086;&#1085;&#1099;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9D086D-99E1-439D-AE16-3A8F3D047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0</TotalTime>
  <Pages>2</Pages>
  <Words>336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АЛЕКСАНДРОВСКАЯ СЕЛЬСКАЯ АДМИНИСТРАЦИЯ</vt:lpstr>
    </vt:vector>
  </TitlesOfParts>
  <Company>Администрация</Company>
  <LinksUpToDate>false</LinksUpToDate>
  <CharactersWithSpaces>3198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АЛЕКСАНДРОВСКАЯ СЕЛЬСКАЯ АДМИНИСТРАЦИЯ</dc:title>
  <dc:subject/>
  <dc:creator>Alexandre Katalov</dc:creator>
  <cp:keywords/>
  <dc:description/>
  <cp:lastModifiedBy>Ильичёва Ольга Ивановна</cp:lastModifiedBy>
  <cp:revision>3</cp:revision>
  <cp:lastPrinted>2022-05-19T08:56:00Z</cp:lastPrinted>
  <dcterms:created xsi:type="dcterms:W3CDTF">2022-05-19T08:57:00Z</dcterms:created>
  <dcterms:modified xsi:type="dcterms:W3CDTF">2022-05-23T05:23:00Z</dcterms:modified>
</cp:coreProperties>
</file>